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7D345" w14:textId="0A3412F9" w:rsidR="00706DA0" w:rsidRPr="001D5120" w:rsidRDefault="001D5120" w:rsidP="00746E19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 w:rsidR="00706DA0" w:rsidRPr="001D5120">
        <w:rPr>
          <w:rFonts w:cstheme="minorHAnsi"/>
          <w:sz w:val="22"/>
          <w:szCs w:val="22"/>
        </w:rPr>
        <w:t>Vyplňte tento formulář a odešlete jej zpět pouze v případě, že chcete odstoupit od smlouvy. Formulář je třeba vytisknout, podepsat</w:t>
      </w:r>
      <w:r>
        <w:rPr>
          <w:rFonts w:cstheme="minorHAnsi"/>
          <w:sz w:val="22"/>
          <w:szCs w:val="22"/>
        </w:rPr>
        <w:t xml:space="preserve"> </w:t>
      </w:r>
      <w:r w:rsidR="00706DA0" w:rsidRPr="001D5120">
        <w:rPr>
          <w:rFonts w:cstheme="minorHAnsi"/>
          <w:sz w:val="22"/>
          <w:szCs w:val="22"/>
        </w:rPr>
        <w:t>a</w:t>
      </w:r>
      <w:r>
        <w:rPr>
          <w:rFonts w:cstheme="minorHAnsi"/>
          <w:sz w:val="22"/>
          <w:szCs w:val="22"/>
        </w:rPr>
        <w:t xml:space="preserve"> </w:t>
      </w:r>
      <w:r w:rsidR="00706DA0" w:rsidRPr="001D5120">
        <w:rPr>
          <w:rFonts w:cstheme="minorHAnsi"/>
          <w:sz w:val="22"/>
          <w:szCs w:val="22"/>
        </w:rPr>
        <w:t>vložit do zásilky s vráceným zbožím</w:t>
      </w:r>
      <w:r>
        <w:rPr>
          <w:rFonts w:cstheme="minorHAnsi"/>
          <w:sz w:val="22"/>
          <w:szCs w:val="22"/>
        </w:rPr>
        <w:t>)</w:t>
      </w:r>
      <w:r w:rsidR="00706DA0" w:rsidRPr="001D5120">
        <w:rPr>
          <w:rFonts w:cstheme="minorHAnsi"/>
          <w:sz w:val="22"/>
          <w:szCs w:val="22"/>
        </w:rPr>
        <w:t>.</w:t>
      </w:r>
    </w:p>
    <w:tbl>
      <w:tblPr>
        <w:tblStyle w:val="Mkatabulky"/>
        <w:tblW w:w="475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780" w:firstRow="0" w:lastRow="0" w:firstColumn="1" w:lastColumn="1" w:noHBand="1" w:noVBand="1"/>
      </w:tblPr>
      <w:tblGrid>
        <w:gridCol w:w="2435"/>
        <w:gridCol w:w="153"/>
        <w:gridCol w:w="2430"/>
        <w:gridCol w:w="155"/>
        <w:gridCol w:w="1887"/>
        <w:gridCol w:w="155"/>
        <w:gridCol w:w="1225"/>
        <w:gridCol w:w="151"/>
      </w:tblGrid>
      <w:tr w:rsidR="000172E5" w:rsidRPr="001D5120" w14:paraId="2A0ED1BA" w14:textId="77777777" w:rsidTr="00E7489A">
        <w:trPr>
          <w:gridAfter w:val="1"/>
          <w:wAfter w:w="88" w:type="pct"/>
          <w:trHeight w:val="351"/>
        </w:trPr>
        <w:tc>
          <w:tcPr>
            <w:tcW w:w="4912" w:type="pct"/>
            <w:gridSpan w:val="7"/>
            <w:shd w:val="clear" w:color="auto" w:fill="F2E0E8" w:themeFill="accent3" w:themeFillTint="33"/>
            <w:vAlign w:val="bottom"/>
          </w:tcPr>
          <w:p w14:paraId="15AD07BE" w14:textId="41F40387" w:rsidR="000172E5" w:rsidRPr="001D5120" w:rsidRDefault="00706DA0" w:rsidP="00746E19">
            <w:pPr>
              <w:pStyle w:val="Nadpis1"/>
              <w:outlineLvl w:val="0"/>
              <w:rPr>
                <w:rFonts w:asciiTheme="minorHAnsi" w:hAnsiTheme="minorHAnsi" w:cstheme="minorHAnsi"/>
                <w:color w:val="ACB9CA" w:themeColor="text2" w:themeTint="66"/>
                <w:sz w:val="22"/>
                <w:szCs w:val="22"/>
              </w:rPr>
            </w:pPr>
            <w:r w:rsidRPr="001D5120">
              <w:rPr>
                <w:rFonts w:asciiTheme="minorHAnsi" w:hAnsiTheme="minorHAnsi" w:cstheme="minorHAnsi"/>
                <w:sz w:val="22"/>
                <w:szCs w:val="22"/>
              </w:rPr>
              <w:t>Adresát:</w:t>
            </w:r>
          </w:p>
        </w:tc>
      </w:tr>
      <w:tr w:rsidR="003B5E5C" w:rsidRPr="001D5120" w14:paraId="5D2AEE80" w14:textId="77777777" w:rsidTr="00E7489A">
        <w:trPr>
          <w:gridAfter w:val="1"/>
          <w:wAfter w:w="89" w:type="pct"/>
          <w:trHeight w:val="415"/>
        </w:trPr>
        <w:tc>
          <w:tcPr>
            <w:tcW w:w="1418" w:type="pct"/>
            <w:vAlign w:val="bottom"/>
          </w:tcPr>
          <w:p w14:paraId="37F57546" w14:textId="15361CBA" w:rsidR="00706DA0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 xml:space="preserve">Internetový obchod: </w:t>
            </w:r>
          </w:p>
        </w:tc>
        <w:tc>
          <w:tcPr>
            <w:tcW w:w="3493" w:type="pct"/>
            <w:gridSpan w:val="6"/>
            <w:tcBorders>
              <w:bottom w:val="single" w:sz="4" w:space="0" w:color="auto"/>
            </w:tcBorders>
            <w:vAlign w:val="bottom"/>
          </w:tcPr>
          <w:p w14:paraId="5EA0E2D5" w14:textId="7CAC2231" w:rsidR="00706DA0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baltazar-bazar.cz</w:t>
            </w:r>
          </w:p>
        </w:tc>
      </w:tr>
      <w:tr w:rsidR="000172E5" w:rsidRPr="001D5120" w14:paraId="5839A9CE" w14:textId="77777777" w:rsidTr="00E7489A">
        <w:trPr>
          <w:gridAfter w:val="1"/>
          <w:wAfter w:w="89" w:type="pct"/>
          <w:trHeight w:val="415"/>
        </w:trPr>
        <w:tc>
          <w:tcPr>
            <w:tcW w:w="1418" w:type="pct"/>
            <w:vAlign w:val="bottom"/>
          </w:tcPr>
          <w:p w14:paraId="22131159" w14:textId="2F57E591" w:rsidR="00706DA0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 xml:space="preserve">Společnost: 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8D4FC2" w14:textId="395001B8" w:rsidR="00706DA0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Diecézní charita Brno</w:t>
            </w:r>
          </w:p>
        </w:tc>
      </w:tr>
      <w:tr w:rsidR="00706DA0" w:rsidRPr="001D5120" w14:paraId="3C58EA29" w14:textId="77777777" w:rsidTr="00E7489A">
        <w:trPr>
          <w:gridAfter w:val="1"/>
          <w:wAfter w:w="89" w:type="pct"/>
          <w:trHeight w:val="415"/>
        </w:trPr>
        <w:tc>
          <w:tcPr>
            <w:tcW w:w="1418" w:type="pct"/>
            <w:vAlign w:val="bottom"/>
          </w:tcPr>
          <w:p w14:paraId="56F99A3F" w14:textId="5CC87B53" w:rsidR="00706DA0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Se sídlem: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9F5A53" w14:textId="65416703" w:rsidR="00706DA0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Kpt. Jaroše 1928/9</w:t>
            </w:r>
          </w:p>
        </w:tc>
      </w:tr>
      <w:tr w:rsidR="001D5120" w:rsidRPr="001D5120" w14:paraId="4DAE85F8" w14:textId="77777777" w:rsidTr="00E7489A">
        <w:trPr>
          <w:gridAfter w:val="1"/>
          <w:wAfter w:w="90" w:type="pct"/>
          <w:trHeight w:val="478"/>
        </w:trPr>
        <w:tc>
          <w:tcPr>
            <w:tcW w:w="1418" w:type="pct"/>
            <w:vAlign w:val="bottom"/>
          </w:tcPr>
          <w:p w14:paraId="373425FE" w14:textId="35F62FCB" w:rsidR="000172E5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IČ/DIČ:</w:t>
            </w:r>
          </w:p>
        </w:tc>
        <w:tc>
          <w:tcPr>
            <w:tcW w:w="1503" w:type="pct"/>
            <w:gridSpan w:val="2"/>
            <w:tcBorders>
              <w:top w:val="single" w:sz="4" w:space="0" w:color="auto"/>
            </w:tcBorders>
            <w:vAlign w:val="bottom"/>
          </w:tcPr>
          <w:p w14:paraId="66A2592A" w14:textId="3A9FC8AA" w:rsidR="000172E5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44990260/CZ4490260</w:t>
            </w:r>
          </w:p>
        </w:tc>
        <w:tc>
          <w:tcPr>
            <w:tcW w:w="1188" w:type="pct"/>
            <w:gridSpan w:val="2"/>
            <w:tcBorders>
              <w:top w:val="single" w:sz="4" w:space="0" w:color="auto"/>
            </w:tcBorders>
            <w:vAlign w:val="bottom"/>
          </w:tcPr>
          <w:p w14:paraId="7D437C91" w14:textId="3F96CFBD" w:rsidR="00706DA0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0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0EBE7D" w14:textId="77777777" w:rsidR="000172E5" w:rsidRPr="001D5120" w:rsidRDefault="000172E5" w:rsidP="00746E1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D5120" w:rsidRPr="001D5120" w14:paraId="69DFC305" w14:textId="77777777" w:rsidTr="00E7489A">
        <w:trPr>
          <w:gridAfter w:val="1"/>
          <w:wAfter w:w="89" w:type="pct"/>
          <w:trHeight w:val="415"/>
        </w:trPr>
        <w:tc>
          <w:tcPr>
            <w:tcW w:w="1418" w:type="pct"/>
            <w:vAlign w:val="bottom"/>
          </w:tcPr>
          <w:p w14:paraId="604C178B" w14:textId="78537D2D" w:rsidR="00706DA0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E-mailová adresa: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301698" w14:textId="434B3C17" w:rsidR="00706DA0" w:rsidRPr="00E7489A" w:rsidRDefault="003936D9" w:rsidP="00746E19">
            <w:pPr>
              <w:rPr>
                <w:rFonts w:cstheme="minorHAnsi"/>
                <w:sz w:val="22"/>
                <w:szCs w:val="22"/>
              </w:rPr>
            </w:pPr>
            <w:hyperlink r:id="rId11" w:history="1">
              <w:r w:rsidRPr="00E7489A">
                <w:rPr>
                  <w:rStyle w:val="Hypertextovodkaz"/>
                  <w:rFonts w:cstheme="minorHAnsi"/>
                  <w:color w:val="auto"/>
                  <w:sz w:val="22"/>
                  <w:szCs w:val="22"/>
                </w:rPr>
                <w:t>Baltazar@brno.charita.cz</w:t>
              </w:r>
            </w:hyperlink>
          </w:p>
        </w:tc>
      </w:tr>
      <w:tr w:rsidR="000172E5" w:rsidRPr="001D5120" w14:paraId="10F74A45" w14:textId="77777777" w:rsidTr="00E7489A">
        <w:trPr>
          <w:gridAfter w:val="1"/>
          <w:wAfter w:w="89" w:type="pct"/>
          <w:trHeight w:val="415"/>
        </w:trPr>
        <w:tc>
          <w:tcPr>
            <w:tcW w:w="1418" w:type="pct"/>
            <w:vAlign w:val="bottom"/>
          </w:tcPr>
          <w:p w14:paraId="3B565CA7" w14:textId="7BA062AC" w:rsidR="000172E5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Telefonní číslo: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2D392C" w14:textId="013A3889" w:rsidR="000172E5" w:rsidRPr="001D5120" w:rsidRDefault="00706DA0" w:rsidP="00746E19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+420 731 632 829</w:t>
            </w:r>
          </w:p>
        </w:tc>
      </w:tr>
      <w:tr w:rsidR="00CD6282" w:rsidRPr="001D5120" w14:paraId="7C98F832" w14:textId="77777777" w:rsidTr="00E7489A">
        <w:trPr>
          <w:gridAfter w:val="1"/>
          <w:wAfter w:w="89" w:type="pct"/>
          <w:trHeight w:val="415"/>
        </w:trPr>
        <w:tc>
          <w:tcPr>
            <w:tcW w:w="1418" w:type="pct"/>
            <w:vAlign w:val="bottom"/>
          </w:tcPr>
          <w:p w14:paraId="72533433" w14:textId="77777777" w:rsidR="00CD6282" w:rsidRPr="001D5120" w:rsidRDefault="00CD6282" w:rsidP="00746E1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493" w:type="pct"/>
            <w:gridSpan w:val="6"/>
            <w:tcBorders>
              <w:top w:val="single" w:sz="4" w:space="0" w:color="auto"/>
            </w:tcBorders>
            <w:vAlign w:val="bottom"/>
          </w:tcPr>
          <w:p w14:paraId="7D067A91" w14:textId="77777777" w:rsidR="00CD6282" w:rsidRPr="001D5120" w:rsidRDefault="00CD6282" w:rsidP="00746E1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1D5120" w14:paraId="761275D3" w14:textId="77777777" w:rsidTr="00E7489A">
        <w:trPr>
          <w:gridAfter w:val="1"/>
          <w:wAfter w:w="88" w:type="pct"/>
          <w:trHeight w:val="47"/>
        </w:trPr>
        <w:tc>
          <w:tcPr>
            <w:tcW w:w="4912" w:type="pct"/>
            <w:gridSpan w:val="7"/>
            <w:shd w:val="clear" w:color="auto" w:fill="auto"/>
            <w:vAlign w:val="bottom"/>
          </w:tcPr>
          <w:p w14:paraId="79E8E126" w14:textId="77777777" w:rsidR="000172E5" w:rsidRPr="001D5120" w:rsidRDefault="000172E5" w:rsidP="00746E19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1D5120" w14:paraId="35CD9350" w14:textId="77777777" w:rsidTr="00E7489A">
        <w:trPr>
          <w:gridAfter w:val="1"/>
          <w:wAfter w:w="88" w:type="pct"/>
          <w:trHeight w:val="447"/>
        </w:trPr>
        <w:tc>
          <w:tcPr>
            <w:tcW w:w="4912" w:type="pct"/>
            <w:gridSpan w:val="7"/>
            <w:shd w:val="clear" w:color="auto" w:fill="F2E0E8" w:themeFill="accent3" w:themeFillTint="33"/>
            <w:vAlign w:val="bottom"/>
          </w:tcPr>
          <w:p w14:paraId="3D3F05C8" w14:textId="05F38677" w:rsidR="000172E5" w:rsidRPr="001D5120" w:rsidRDefault="00CD6282" w:rsidP="00746E19">
            <w:pPr>
              <w:pStyle w:val="Nadpis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1D5120">
              <w:rPr>
                <w:rFonts w:asciiTheme="minorHAnsi" w:hAnsiTheme="minorHAnsi" w:cstheme="minorHAnsi"/>
                <w:sz w:val="22"/>
                <w:szCs w:val="22"/>
              </w:rPr>
              <w:t>Oznamuji, že tímto odstupuji od smlouvy o nákupu tohoto zboží (*):</w:t>
            </w:r>
          </w:p>
        </w:tc>
      </w:tr>
      <w:tr w:rsidR="003B5E5C" w:rsidRPr="001D5120" w14:paraId="0EE0A4F4" w14:textId="77777777" w:rsidTr="00E7489A">
        <w:trPr>
          <w:trHeight w:val="415"/>
        </w:trPr>
        <w:tc>
          <w:tcPr>
            <w:tcW w:w="1507" w:type="pct"/>
            <w:gridSpan w:val="2"/>
            <w:vAlign w:val="bottom"/>
          </w:tcPr>
          <w:p w14:paraId="1947C677" w14:textId="72181AAF" w:rsidR="003B5E5C" w:rsidRPr="001D5120" w:rsidRDefault="001D5120" w:rsidP="00A77CF2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 xml:space="preserve">Datum objednání </w:t>
            </w:r>
            <w:r w:rsidR="003B5E5C" w:rsidRPr="001D512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493" w:type="pct"/>
            <w:gridSpan w:val="6"/>
            <w:tcBorders>
              <w:bottom w:val="single" w:sz="4" w:space="0" w:color="auto"/>
            </w:tcBorders>
            <w:vAlign w:val="center"/>
          </w:tcPr>
          <w:p w14:paraId="71957CC6" w14:textId="70211279" w:rsidR="003B5E5C" w:rsidRPr="001D5120" w:rsidRDefault="001D5120" w:rsidP="002D39F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Datum obdržení:</w:t>
            </w:r>
          </w:p>
        </w:tc>
      </w:tr>
      <w:tr w:rsidR="003B5E5C" w:rsidRPr="001D5120" w14:paraId="2E679A40" w14:textId="77777777" w:rsidTr="00E7489A">
        <w:trPr>
          <w:trHeight w:val="415"/>
        </w:trPr>
        <w:tc>
          <w:tcPr>
            <w:tcW w:w="1507" w:type="pct"/>
            <w:gridSpan w:val="2"/>
            <w:vAlign w:val="bottom"/>
          </w:tcPr>
          <w:p w14:paraId="5B24E334" w14:textId="6FB2EB42" w:rsidR="003B5E5C" w:rsidRPr="001D5120" w:rsidRDefault="001D5120" w:rsidP="00A77CF2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Číslo objednávky:</w:t>
            </w:r>
            <w:r w:rsidR="003B5E5C" w:rsidRPr="001D5120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2D356E" w14:textId="5C63FB1F" w:rsidR="003B5E5C" w:rsidRPr="001D5120" w:rsidRDefault="003B5E5C" w:rsidP="00A77CF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B5E5C" w:rsidRPr="001D5120" w14:paraId="2AB0BEEF" w14:textId="77777777" w:rsidTr="00E7489A">
        <w:trPr>
          <w:trHeight w:val="415"/>
        </w:trPr>
        <w:tc>
          <w:tcPr>
            <w:tcW w:w="1507" w:type="pct"/>
            <w:gridSpan w:val="2"/>
            <w:vAlign w:val="bottom"/>
          </w:tcPr>
          <w:p w14:paraId="57954232" w14:textId="7493801A" w:rsidR="003B5E5C" w:rsidRPr="001D5120" w:rsidRDefault="001D5120" w:rsidP="00A77CF2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Způsob platby: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1953CE" w14:textId="7E9AC4D9" w:rsidR="003B5E5C" w:rsidRPr="001D5120" w:rsidRDefault="003B5E5C" w:rsidP="00A77CF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B5E5C" w:rsidRPr="001D5120" w14:paraId="2566BDEC" w14:textId="77777777" w:rsidTr="00E7489A">
        <w:trPr>
          <w:trHeight w:val="478"/>
        </w:trPr>
        <w:tc>
          <w:tcPr>
            <w:tcW w:w="1507" w:type="pct"/>
            <w:gridSpan w:val="2"/>
            <w:vAlign w:val="bottom"/>
          </w:tcPr>
          <w:p w14:paraId="59999A09" w14:textId="0B60A8B3" w:rsidR="003B5E5C" w:rsidRPr="001D5120" w:rsidRDefault="001D5120" w:rsidP="00A77CF2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Jméno a příjmení:</w:t>
            </w:r>
          </w:p>
        </w:tc>
        <w:tc>
          <w:tcPr>
            <w:tcW w:w="1504" w:type="pct"/>
            <w:gridSpan w:val="2"/>
            <w:tcBorders>
              <w:top w:val="single" w:sz="4" w:space="0" w:color="auto"/>
            </w:tcBorders>
            <w:vAlign w:val="bottom"/>
          </w:tcPr>
          <w:p w14:paraId="74B7227C" w14:textId="127EA974" w:rsidR="003B5E5C" w:rsidRPr="001D5120" w:rsidRDefault="003B5E5C" w:rsidP="00A77CF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88" w:type="pct"/>
            <w:gridSpan w:val="2"/>
            <w:tcBorders>
              <w:top w:val="single" w:sz="4" w:space="0" w:color="auto"/>
            </w:tcBorders>
            <w:vAlign w:val="bottom"/>
          </w:tcPr>
          <w:p w14:paraId="30B2D95F" w14:textId="77777777" w:rsidR="003B5E5C" w:rsidRPr="001D5120" w:rsidRDefault="003B5E5C" w:rsidP="00A77CF2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49E1C2" w14:textId="77777777" w:rsidR="003B5E5C" w:rsidRPr="001D5120" w:rsidRDefault="003B5E5C" w:rsidP="00A77CF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B5E5C" w:rsidRPr="001D5120" w14:paraId="2A32F9F2" w14:textId="77777777" w:rsidTr="00E7489A">
        <w:trPr>
          <w:trHeight w:val="404"/>
        </w:trPr>
        <w:tc>
          <w:tcPr>
            <w:tcW w:w="1507" w:type="pct"/>
            <w:gridSpan w:val="2"/>
            <w:vAlign w:val="bottom"/>
          </w:tcPr>
          <w:p w14:paraId="7190D688" w14:textId="39D4512F" w:rsidR="003B5E5C" w:rsidRPr="001D5120" w:rsidRDefault="001D5120" w:rsidP="00A77CF2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Adresa: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830A67" w14:textId="20377AEB" w:rsidR="003B5E5C" w:rsidRPr="001D5120" w:rsidRDefault="003B5E5C" w:rsidP="00A77CF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3B5E5C" w:rsidRPr="001D5120" w14:paraId="76CACBA1" w14:textId="77777777" w:rsidTr="00E7489A">
        <w:trPr>
          <w:trHeight w:val="415"/>
        </w:trPr>
        <w:tc>
          <w:tcPr>
            <w:tcW w:w="1507" w:type="pct"/>
            <w:gridSpan w:val="2"/>
            <w:vAlign w:val="bottom"/>
          </w:tcPr>
          <w:p w14:paraId="00AB7B4E" w14:textId="77777777" w:rsidR="003B5E5C" w:rsidRPr="001D5120" w:rsidRDefault="003B5E5C" w:rsidP="00A77CF2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Telefonní číslo: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61043" w14:textId="0B73508E" w:rsidR="003B5E5C" w:rsidRPr="001D5120" w:rsidRDefault="003B5E5C" w:rsidP="00A77CF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D5120" w:rsidRPr="001D5120" w14:paraId="28A9E19E" w14:textId="77777777" w:rsidTr="00E7489A">
        <w:trPr>
          <w:trHeight w:val="415"/>
        </w:trPr>
        <w:tc>
          <w:tcPr>
            <w:tcW w:w="1507" w:type="pct"/>
            <w:gridSpan w:val="2"/>
            <w:vAlign w:val="bottom"/>
          </w:tcPr>
          <w:p w14:paraId="316A8C12" w14:textId="494B88C3" w:rsidR="001D5120" w:rsidRPr="001D5120" w:rsidRDefault="001D5120" w:rsidP="00A77CF2">
            <w:pPr>
              <w:rPr>
                <w:rFonts w:cstheme="minorHAnsi"/>
                <w:sz w:val="22"/>
                <w:szCs w:val="22"/>
              </w:rPr>
            </w:pPr>
            <w:r w:rsidRPr="001D5120">
              <w:rPr>
                <w:rFonts w:cstheme="minorHAnsi"/>
                <w:sz w:val="22"/>
                <w:szCs w:val="22"/>
              </w:rPr>
              <w:t>E-mailová adresa: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8C6920" w14:textId="77777777" w:rsidR="001D5120" w:rsidRPr="001D5120" w:rsidRDefault="001D5120" w:rsidP="00A77CF2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D5120" w:rsidRPr="001D5120" w14:paraId="5D372CF5" w14:textId="77777777" w:rsidTr="00E7489A">
        <w:trPr>
          <w:trHeight w:val="415"/>
        </w:trPr>
        <w:tc>
          <w:tcPr>
            <w:tcW w:w="1507" w:type="pct"/>
            <w:gridSpan w:val="2"/>
            <w:vAlign w:val="bottom"/>
          </w:tcPr>
          <w:p w14:paraId="6E28D08E" w14:textId="55F66066" w:rsidR="001D5120" w:rsidRPr="001D5120" w:rsidRDefault="001D5120" w:rsidP="001D5120">
            <w:pPr>
              <w:rPr>
                <w:sz w:val="22"/>
                <w:szCs w:val="22"/>
              </w:rPr>
            </w:pPr>
            <w:r w:rsidRPr="001D5120">
              <w:rPr>
                <w:sz w:val="22"/>
                <w:szCs w:val="22"/>
              </w:rPr>
              <w:t>Důvod odstoupení od smlouvy:</w:t>
            </w:r>
          </w:p>
        </w:tc>
        <w:tc>
          <w:tcPr>
            <w:tcW w:w="3493" w:type="pct"/>
            <w:gridSpan w:val="6"/>
            <w:tcBorders>
              <w:top w:val="single" w:sz="4" w:space="0" w:color="auto"/>
            </w:tcBorders>
            <w:vAlign w:val="bottom"/>
          </w:tcPr>
          <w:p w14:paraId="08AA0087" w14:textId="737C9A20" w:rsidR="001D5120" w:rsidRDefault="001D5120" w:rsidP="001D5120">
            <w:pPr>
              <w:pStyle w:val="Odstavecseseznamem"/>
              <w:numPr>
                <w:ilvl w:val="0"/>
                <w:numId w:val="23"/>
              </w:num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Vracím do 14 dnů              </w:t>
            </w:r>
          </w:p>
          <w:p w14:paraId="6DC9D851" w14:textId="77777777" w:rsidR="001D5120" w:rsidRDefault="001D5120" w:rsidP="001D5120">
            <w:pPr>
              <w:pStyle w:val="Odstavecseseznamem"/>
              <w:numPr>
                <w:ilvl w:val="0"/>
                <w:numId w:val="23"/>
              </w:num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Nesedí mi velikost</w:t>
            </w:r>
          </w:p>
          <w:p w14:paraId="2ED5DAC9" w14:textId="07E43EB0" w:rsidR="001D5120" w:rsidRPr="001D5120" w:rsidRDefault="001D5120" w:rsidP="001D5120">
            <w:pPr>
              <w:pStyle w:val="Odstavecseseznamem"/>
              <w:numPr>
                <w:ilvl w:val="0"/>
                <w:numId w:val="23"/>
              </w:num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Jiné: (uveďte prosím důvod): </w:t>
            </w:r>
          </w:p>
        </w:tc>
      </w:tr>
    </w:tbl>
    <w:p w14:paraId="0F03E2E7" w14:textId="6C753FB8" w:rsidR="00012C83" w:rsidRDefault="00012C83" w:rsidP="00012C83">
      <w:pPr>
        <w:pStyle w:val="Normlnodsazen"/>
        <w:ind w:left="0"/>
      </w:pPr>
    </w:p>
    <w:p w14:paraId="691A6675" w14:textId="77777777" w:rsidR="003936D9" w:rsidRDefault="003936D9" w:rsidP="00012C83">
      <w:pPr>
        <w:pStyle w:val="Normlnodsazen"/>
        <w:ind w:left="0"/>
      </w:pPr>
    </w:p>
    <w:p w14:paraId="63B56E10" w14:textId="00A19D0D" w:rsidR="00012C83" w:rsidRDefault="00012C83" w:rsidP="00012C83">
      <w:pPr>
        <w:pStyle w:val="Normlnodsazen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0469F" wp14:editId="72CB10F4">
                <wp:simplePos x="0" y="0"/>
                <wp:positionH relativeFrom="column">
                  <wp:posOffset>114300</wp:posOffset>
                </wp:positionH>
                <wp:positionV relativeFrom="paragraph">
                  <wp:posOffset>467360</wp:posOffset>
                </wp:positionV>
                <wp:extent cx="2209800" cy="7620"/>
                <wp:effectExtent l="0" t="0" r="19050" b="3048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7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1C7B0" id="Přímá spojnice 9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36.8pt" to="183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" strokecolor="black [3200]" strokeweight="1pt">
                <v:stroke joinstyle="miter"/>
              </v:line>
            </w:pict>
          </mc:Fallback>
        </mc:AlternateContent>
      </w:r>
    </w:p>
    <w:p w14:paraId="018F90C4" w14:textId="55CF8E2B" w:rsidR="003936D9" w:rsidRPr="003936D9" w:rsidRDefault="003936D9" w:rsidP="003936D9">
      <w:pPr>
        <w:pStyle w:val="Normlnodsazen"/>
        <w:ind w:left="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</w:t>
      </w:r>
      <w:r w:rsidRPr="003936D9">
        <w:rPr>
          <w:sz w:val="16"/>
          <w:szCs w:val="16"/>
        </w:rPr>
        <w:t>Podpis</w:t>
      </w:r>
    </w:p>
    <w:sectPr w:rsidR="003936D9" w:rsidRPr="003936D9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2854D" w14:textId="77777777" w:rsidR="008717D2" w:rsidRDefault="008717D2" w:rsidP="000172E5">
      <w:pPr>
        <w:spacing w:after="0" w:line="240" w:lineRule="auto"/>
      </w:pPr>
      <w:r>
        <w:separator/>
      </w:r>
    </w:p>
  </w:endnote>
  <w:endnote w:type="continuationSeparator" w:id="0">
    <w:p w14:paraId="454F4479" w14:textId="77777777" w:rsidR="008717D2" w:rsidRDefault="008717D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82A721-D452-4386-8DB7-5F6AF382F525}"/>
    <w:embedBold r:id="rId2" w:fontKey="{9787F212-8C80-4924-9CCD-DC449D3EAE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3EA1AD9-EA36-409E-B760-4DF1B4C23D8C}"/>
    <w:embedBold r:id="rId4" w:fontKey="{7F071446-0B98-4E29-9B0B-D14AD1188E53}"/>
    <w:embedItalic r:id="rId5" w:fontKey="{21B437DE-8E46-41E8-8909-778C01124FD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350EA0B-5F33-4D06-97FD-C8D66CF87A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1E4F3DE-FA34-44A7-8281-506F33564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84"/>
      <w:gridCol w:w="4542"/>
    </w:tblGrid>
    <w:tr w:rsidR="00746E19" w:rsidRPr="00311D4F" w14:paraId="5647B1BB" w14:textId="77777777" w:rsidTr="00746E19">
      <w:tc>
        <w:tcPr>
          <w:tcW w:w="4484" w:type="dxa"/>
          <w:vAlign w:val="center"/>
        </w:tcPr>
        <w:p w14:paraId="165C8982" w14:textId="4DD679F0" w:rsidR="00311D4F" w:rsidRPr="00311D4F" w:rsidRDefault="00746E19" w:rsidP="00637200">
          <w:pPr>
            <w:pStyle w:val="Zpat"/>
          </w:pPr>
          <w:r>
            <w:t xml:space="preserve">CHARITNÍ BAZAR BALTAZAR </w:t>
          </w:r>
        </w:p>
      </w:tc>
      <w:tc>
        <w:tcPr>
          <w:tcW w:w="4542" w:type="dxa"/>
          <w:vAlign w:val="center"/>
        </w:tcPr>
        <w:p w14:paraId="7714066E" w14:textId="6C82CC68" w:rsidR="00311D4F" w:rsidRPr="00311D4F" w:rsidRDefault="00746E19" w:rsidP="00637200">
          <w:pPr>
            <w:pStyle w:val="Zpat"/>
            <w:jc w:val="right"/>
          </w:pPr>
          <w:r>
            <w:rPr>
              <w:noProof/>
            </w:rPr>
            <w:drawing>
              <wp:inline distT="0" distB="0" distL="0" distR="0" wp14:anchorId="70E8B1AE" wp14:editId="0284AF12">
                <wp:extent cx="837030" cy="495300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ek 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493" cy="5127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77A31DF" w14:textId="77777777"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B4C9F" w14:textId="77777777" w:rsidR="008717D2" w:rsidRDefault="008717D2" w:rsidP="000172E5">
      <w:pPr>
        <w:spacing w:after="0" w:line="240" w:lineRule="auto"/>
      </w:pPr>
      <w:r>
        <w:separator/>
      </w:r>
    </w:p>
  </w:footnote>
  <w:footnote w:type="continuationSeparator" w:id="0">
    <w:p w14:paraId="7236E1B5" w14:textId="77777777" w:rsidR="008717D2" w:rsidRDefault="008717D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081"/>
      <w:gridCol w:w="6945"/>
    </w:tblGrid>
    <w:tr w:rsidR="00B337A2" w:rsidRPr="00637200" w14:paraId="60AB6073" w14:textId="618F365D" w:rsidTr="00384B05">
      <w:trPr>
        <w:trHeight w:val="990"/>
      </w:trPr>
      <w:tc>
        <w:tcPr>
          <w:tcW w:w="1350" w:type="dxa"/>
          <w:vAlign w:val="center"/>
        </w:tcPr>
        <w:p w14:paraId="27AC9246" w14:textId="1B5220BD" w:rsidR="00B337A2" w:rsidRPr="00637200" w:rsidRDefault="00706DA0" w:rsidP="00637200">
          <w:pPr>
            <w:pStyle w:val="Zhlav"/>
          </w:pPr>
          <w:r>
            <w:rPr>
              <w:noProof/>
            </w:rPr>
            <w:drawing>
              <wp:inline distT="0" distB="0" distL="0" distR="0" wp14:anchorId="38BEA58A" wp14:editId="3F6D580A">
                <wp:extent cx="1184720" cy="701040"/>
                <wp:effectExtent l="0" t="0" r="0" b="381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916" cy="704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2743F41" w14:textId="3551743B" w:rsidR="00706DA0" w:rsidRPr="00706DA0" w:rsidRDefault="00706DA0" w:rsidP="00706DA0">
          <w:pPr>
            <w:pStyle w:val="Zhlav"/>
            <w:jc w:val="center"/>
            <w:rPr>
              <w:sz w:val="40"/>
              <w:szCs w:val="40"/>
            </w:rPr>
          </w:pPr>
          <w:r w:rsidRPr="00706DA0">
            <w:rPr>
              <w:sz w:val="40"/>
              <w:szCs w:val="40"/>
            </w:rPr>
            <w:t>Formulář pro odstoupení od smlouvy</w:t>
          </w:r>
        </w:p>
      </w:tc>
    </w:tr>
  </w:tbl>
  <w:p w14:paraId="29A012B1" w14:textId="77777777" w:rsidR="000172E5" w:rsidRPr="00311D4F" w:rsidRDefault="000172E5" w:rsidP="00311D4F">
    <w:pPr>
      <w:pStyle w:val="Bezmez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A0740A"/>
    <w:multiLevelType w:val="hybridMultilevel"/>
    <w:tmpl w:val="A2007E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5022794">
    <w:abstractNumId w:val="11"/>
  </w:num>
  <w:num w:numId="2" w16cid:durableId="50080164">
    <w:abstractNumId w:val="7"/>
  </w:num>
  <w:num w:numId="3" w16cid:durableId="2041740178">
    <w:abstractNumId w:val="16"/>
  </w:num>
  <w:num w:numId="4" w16cid:durableId="556474889">
    <w:abstractNumId w:val="12"/>
  </w:num>
  <w:num w:numId="5" w16cid:durableId="977611972">
    <w:abstractNumId w:val="14"/>
  </w:num>
  <w:num w:numId="6" w16cid:durableId="787118856">
    <w:abstractNumId w:val="20"/>
  </w:num>
  <w:num w:numId="7" w16cid:durableId="2145732264">
    <w:abstractNumId w:val="6"/>
  </w:num>
  <w:num w:numId="8" w16cid:durableId="1595239241">
    <w:abstractNumId w:val="10"/>
  </w:num>
  <w:num w:numId="9" w16cid:durableId="310915118">
    <w:abstractNumId w:val="18"/>
  </w:num>
  <w:num w:numId="10" w16cid:durableId="2032605717">
    <w:abstractNumId w:val="1"/>
  </w:num>
  <w:num w:numId="11" w16cid:durableId="953904631">
    <w:abstractNumId w:val="5"/>
  </w:num>
  <w:num w:numId="12" w16cid:durableId="817960442">
    <w:abstractNumId w:val="0"/>
  </w:num>
  <w:num w:numId="13" w16cid:durableId="1391273588">
    <w:abstractNumId w:val="2"/>
  </w:num>
  <w:num w:numId="14" w16cid:durableId="1605728644">
    <w:abstractNumId w:val="9"/>
  </w:num>
  <w:num w:numId="15" w16cid:durableId="2130275677">
    <w:abstractNumId w:val="8"/>
  </w:num>
  <w:num w:numId="16" w16cid:durableId="306521950">
    <w:abstractNumId w:val="17"/>
  </w:num>
  <w:num w:numId="17" w16cid:durableId="1276209357">
    <w:abstractNumId w:val="3"/>
  </w:num>
  <w:num w:numId="18" w16cid:durableId="1346401202">
    <w:abstractNumId w:val="22"/>
  </w:num>
  <w:num w:numId="19" w16cid:durableId="1984652213">
    <w:abstractNumId w:val="19"/>
  </w:num>
  <w:num w:numId="20" w16cid:durableId="938638343">
    <w:abstractNumId w:val="15"/>
  </w:num>
  <w:num w:numId="21" w16cid:durableId="1357461954">
    <w:abstractNumId w:val="21"/>
  </w:num>
  <w:num w:numId="22" w16cid:durableId="1699315234">
    <w:abstractNumId w:val="4"/>
  </w:num>
  <w:num w:numId="23" w16cid:durableId="236674603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DA0"/>
    <w:rsid w:val="00012C83"/>
    <w:rsid w:val="000172E5"/>
    <w:rsid w:val="00052382"/>
    <w:rsid w:val="0006568A"/>
    <w:rsid w:val="00076F0F"/>
    <w:rsid w:val="00084253"/>
    <w:rsid w:val="000D1F49"/>
    <w:rsid w:val="001727CA"/>
    <w:rsid w:val="001800AB"/>
    <w:rsid w:val="001B1573"/>
    <w:rsid w:val="001D5120"/>
    <w:rsid w:val="002C56E6"/>
    <w:rsid w:val="002D39F2"/>
    <w:rsid w:val="00311D4F"/>
    <w:rsid w:val="0034390E"/>
    <w:rsid w:val="00344849"/>
    <w:rsid w:val="00350E9F"/>
    <w:rsid w:val="00361E11"/>
    <w:rsid w:val="003769BA"/>
    <w:rsid w:val="003936D9"/>
    <w:rsid w:val="003B5E5C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06DA0"/>
    <w:rsid w:val="00712ABD"/>
    <w:rsid w:val="007147D7"/>
    <w:rsid w:val="00746E19"/>
    <w:rsid w:val="0075189F"/>
    <w:rsid w:val="00770F25"/>
    <w:rsid w:val="007A35A8"/>
    <w:rsid w:val="007B0A85"/>
    <w:rsid w:val="007C6A52"/>
    <w:rsid w:val="0082043E"/>
    <w:rsid w:val="00846B76"/>
    <w:rsid w:val="0086797B"/>
    <w:rsid w:val="008717D2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37CBF"/>
    <w:rsid w:val="00C4602F"/>
    <w:rsid w:val="00C46878"/>
    <w:rsid w:val="00C6231D"/>
    <w:rsid w:val="00CB4A51"/>
    <w:rsid w:val="00CD4532"/>
    <w:rsid w:val="00CD47B0"/>
    <w:rsid w:val="00CD6282"/>
    <w:rsid w:val="00CE6104"/>
    <w:rsid w:val="00CE7918"/>
    <w:rsid w:val="00D16163"/>
    <w:rsid w:val="00DB3FAD"/>
    <w:rsid w:val="00DC71EC"/>
    <w:rsid w:val="00E61C09"/>
    <w:rsid w:val="00E7489A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2B07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semiHidden/>
    <w:qFormat/>
    <w:rsid w:val="003B5E5C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rsid w:val="001D5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altazar@brno.charita.cz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gronov&#225;%20Michaela\AppData\Roaming\Microsoft\Templates\Formul&#225;&#345;%20pro%20&#269;lenstv&#237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5561A4A-7C03-4D79-818E-267F4CF3D1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1</Pages>
  <Words>120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2022-10-14T08:34:00Z</dcterms:created>
  <dcterms:modified xsi:type="dcterms:W3CDTF">2022-10-14T08:44:00Z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